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05" w:rsidRDefault="00D114BE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-186690</wp:posOffset>
            </wp:positionV>
            <wp:extent cx="378460" cy="485775"/>
            <wp:effectExtent l="19050" t="0" r="2540" b="0"/>
            <wp:wrapNone/>
            <wp:docPr id="15" name="obrázek 15" descr="znak mě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k mě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92.6pt;margin-top:35.4pt;width:135.55pt;height:15.4pt;rotation:270;z-index:251660288;mso-position-horizontal-relative:text;mso-position-vertical-relative:text" fillcolor="gray" o:cliptowrap="t">
            <v:shadow color="#868686"/>
            <v:textpath style="font-family:&quot;Times New Roman&quot;;font-size:18pt;font-weight:bold;v-text-kern:t" trim="t" fitpath="t" string="www.planice.cz"/>
            <o:lock v:ext="edit" aspectratio="t"/>
          </v:shape>
        </w:pict>
      </w:r>
      <w:r w:rsidR="00ED713A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-529590</wp:posOffset>
            </wp:positionV>
            <wp:extent cx="2009775" cy="21907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0" type="#_x0000_t152" style="position:absolute;margin-left:196.95pt;margin-top:32.8pt;width:123.05pt;height:50.55pt;z-index:251666432;mso-position-horizontal-relative:text;mso-position-vertical-relative:text" adj="8717" fillcolor="gray" strokeweight="1pt" o:cliptowrap="t">
            <v:fill color2="yellow"/>
            <v:shadow on="t" opacity="52429f" offset="3pt"/>
            <v:textpath style="font-family:&quot;Monotype Corsiva&quot;;font-weight:bold;v-text-kern:t" trim="t" fitpath="t" xscale="f" string="z plánické"/>
          </v:shap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29" type="#_x0000_t136" style="position:absolute;margin-left:128.65pt;margin-top:-.4pt;width:359.65pt;height:50.55pt;z-index:251664384;mso-position-horizontal-relative:text;mso-position-vertical-relative:text" fillcolor="black" o:cliptowrap="t">
            <v:fill color2="fill lighten(24)" rotate="t" method="linear sigma" focus="100%" type="gradient"/>
            <v:shadow on="t" color="silver" opacity="52429f" offset="4pt,-3pt" offset2="4pt,-12pt"/>
            <v:textpath style="font-family:&quot;Times New Roman&quot;;font-weight:bold;v-text-spacing:78650f;v-text-kern:t" trim="t" fitpath="t" string="ZPRÁVY      RADNICE"/>
          </v:shap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2" style="position:absolute;z-index:251670528;visibility:visible;mso-wrap-edited:f;mso-wrap-distance-left:2.88pt;mso-wrap-distance-top:2.88pt;mso-wrap-distance-right:2.88pt;mso-wrap-distance-bottom:2.88pt;mso-position-horizontal-relative:text;mso-position-vertical-relative:text" from="-29.75pt,150.5pt" to="500.3pt,150.5pt" strokecolor="black [0]" strokeweight="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white" on="t"/>
          </v:lin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8" style="position:absolute;z-index:251682816;mso-wrap-distance-left:2.88pt;mso-wrap-distance-top:2.88pt;mso-wrap-distance-right:2.88pt;mso-wrap-distance-bottom:2.88pt;mso-position-horizontal-relative:text;mso-position-vertical-relative:text" from="500.3pt,-16.75pt" to="500.3pt,150.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#ccc" on="t"/>
          </v:lin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12.75pt;margin-top:116.5pt;width:375.55pt;height:21.85pt;z-index:25166848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next-textbox:#_x0000_s1031;mso-column-margin:5.7pt" inset="2.85pt,2.85pt,2.85pt,2.85pt">
              <w:txbxContent>
                <w:p w:rsidR="00F82F99" w:rsidRPr="00EE4BD4" w:rsidRDefault="00D252A7" w:rsidP="00D252A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EE4BD4">
                    <w:rPr>
                      <w:b/>
                      <w:i/>
                      <w:sz w:val="22"/>
                      <w:szCs w:val="22"/>
                    </w:rPr>
                    <w:t>Vydává Rada města a Městský úřad Plánice vlastním nákladem</w:t>
                  </w:r>
                </w:p>
              </w:txbxContent>
            </v:textbox>
          </v:shap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28" type="#_x0000_t202" style="position:absolute;margin-left:-32.5pt;margin-top:116.5pt;width:152.15pt;height:22.6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8;mso-column-margin:2mm" inset="2.88pt,2.88pt,2.88pt,2.88pt">
              <w:txbxContent>
                <w:p w:rsidR="00F82F99" w:rsidRPr="00EE4BD4" w:rsidRDefault="00A82555" w:rsidP="00F82F99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prosinec 2016</w:t>
                  </w:r>
                </w:p>
              </w:txbxContent>
            </v:textbox>
          </v:shap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6" style="position:absolute;z-index:251678720;mso-wrap-distance-left:2.88pt;mso-wrap-distance-top:2.88pt;mso-wrap-distance-right:2.88pt;mso-wrap-distance-bottom:2.88pt;mso-position-horizontal-relative:text;mso-position-vertical-relative:text" from="557.9pt,39.7pt" to="557.9pt,206.9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#ccc" on="t"/>
          </v:lin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5" style="position:absolute;z-index:251676672;mso-wrap-distance-left:2.88pt;mso-wrap-distance-top:2.88pt;mso-wrap-distance-right:2.88pt;mso-wrap-distance-bottom:2.88pt;mso-position-horizontal-relative:text;mso-position-vertical-relative:text" from="557.9pt,39.7pt" to="557.9pt,206.9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#ccc" on="t"/>
          </v:lin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4" style="position:absolute;z-index:251674624;mso-wrap-distance-left:2.88pt;mso-wrap-distance-top:2.88pt;mso-wrap-distance-right:2.88pt;mso-wrap-distance-bottom:2.88pt;mso-position-horizontal-relative:text;mso-position-vertical-relative:text" from="557.9pt,39.7pt" to="557.9pt,206.9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#ccc" on="t"/>
          </v:line>
        </w:pict>
      </w:r>
      <w:r w:rsidR="0079368F" w:rsidRPr="007936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3" style="position:absolute;z-index:251672576;mso-wrap-distance-left:2.88pt;mso-wrap-distance-top:2.88pt;mso-wrap-distance-right:2.88pt;mso-wrap-distance-bottom:2.88pt;mso-position-horizontal-relative:text;mso-position-vertical-relative:text" from="557.9pt,39.7pt" to="557.9pt,206.95pt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color="#ccc" on="t"/>
          </v:line>
        </w:pict>
      </w:r>
      <w:proofErr w:type="spellStart"/>
      <w:r w:rsidR="00F82F99">
        <w:t>vvvv</w:t>
      </w:r>
      <w:proofErr w:type="spellEnd"/>
    </w:p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Pr="00175F05" w:rsidRDefault="00175F05" w:rsidP="00175F05"/>
    <w:p w:rsidR="00175F05" w:rsidRDefault="00F95204" w:rsidP="00175F05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143510</wp:posOffset>
            </wp:positionV>
            <wp:extent cx="1171575" cy="1533525"/>
            <wp:effectExtent l="19050" t="0" r="9525" b="0"/>
            <wp:wrapSquare wrapText="bothSides"/>
            <wp:docPr id="10" name="obrázek 10" descr="Příchod, Svíčka, Plamen, Vypálit, Ilex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říchod, Svíčka, Plamen, Vypálit, Ilex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77470</wp:posOffset>
            </wp:positionV>
            <wp:extent cx="1143000" cy="1600200"/>
            <wp:effectExtent l="19050" t="0" r="0" b="0"/>
            <wp:wrapSquare wrapText="bothSides"/>
            <wp:docPr id="5" name="obrázek 10" descr="Příchod, Svíčka, Plamen, Vypálit, Ilex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říchod, Svíčka, Plamen, Vypálit, Ilex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8F">
        <w:rPr>
          <w:noProof/>
        </w:rPr>
        <w:pict>
          <v:shape id="_x0000_s1042" type="#_x0000_t202" style="position:absolute;margin-left:-117.55pt;margin-top:4.6pt;width:532.8pt;height:138pt;z-index:251686912;mso-position-horizontal-relative:text;mso-position-vertical-relative:text" fillcolor="white [3201]" strokecolor="#666 [1936]" strokeweight="1pt">
            <v:fill color2="#999 [1296]" focusposition="1" focussize="" focus="100%" type="gradient"/>
            <v:shadow type="perspective" color="#7f7f7f [1601]" opacity=".5" offset="1pt" offset2="-3pt"/>
            <o:extrusion v:ext="view" backdepth="1in" on="t" type="perspective"/>
            <v:textbox>
              <w:txbxContent>
                <w:p w:rsid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E41352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Vážení spoluobčané,</w:t>
                  </w: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přejeme Vám příjemné prožití vánočních svátků</w:t>
                  </w: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a rok 2017 naplněný pohodou, zdravím, radostí ze života</w:t>
                  </w: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a pracovními úspěchy.</w:t>
                  </w: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Zdeněk Pavlíček starosta,</w:t>
                  </w:r>
                </w:p>
                <w:p w:rsidR="007C33F1" w:rsidRPr="007C33F1" w:rsidRDefault="007C33F1" w:rsidP="007C33F1">
                  <w:pPr>
                    <w:spacing w:after="0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7C33F1">
                    <w:rPr>
                      <w:b/>
                      <w:i/>
                      <w:sz w:val="22"/>
                      <w:szCs w:val="22"/>
                    </w:rPr>
                    <w:t>Zastupitelstvo města a zaměstnanci úřadu města Plánice</w:t>
                  </w:r>
                </w:p>
              </w:txbxContent>
            </v:textbox>
          </v:shape>
        </w:pict>
      </w:r>
    </w:p>
    <w:p w:rsidR="00175F05" w:rsidRDefault="00175F05" w:rsidP="00175F05"/>
    <w:p w:rsidR="00175F05" w:rsidRDefault="00175F05" w:rsidP="00175F05"/>
    <w:p w:rsidR="00E41352" w:rsidRDefault="00E41352" w:rsidP="00175F05">
      <w:pPr>
        <w:tabs>
          <w:tab w:val="left" w:pos="3330"/>
        </w:tabs>
      </w:pPr>
    </w:p>
    <w:p w:rsidR="00E41352" w:rsidRDefault="00E41352" w:rsidP="00175F05">
      <w:pPr>
        <w:tabs>
          <w:tab w:val="left" w:pos="3330"/>
        </w:tabs>
      </w:pPr>
    </w:p>
    <w:p w:rsidR="007C33F1" w:rsidRDefault="007C33F1" w:rsidP="00175F05">
      <w:pPr>
        <w:tabs>
          <w:tab w:val="left" w:pos="3330"/>
        </w:tabs>
      </w:pPr>
    </w:p>
    <w:p w:rsidR="007C33F1" w:rsidRDefault="00175F05" w:rsidP="00175F05">
      <w:pPr>
        <w:tabs>
          <w:tab w:val="left" w:pos="3330"/>
        </w:tabs>
      </w:pPr>
      <w:r>
        <w:tab/>
      </w:r>
    </w:p>
    <w:p w:rsidR="007C33F1" w:rsidRPr="007C33F1" w:rsidRDefault="007C33F1" w:rsidP="007C33F1"/>
    <w:p w:rsidR="00D5110A" w:rsidRDefault="00D5110A" w:rsidP="007C33F1"/>
    <w:p w:rsidR="00D5110A" w:rsidRDefault="0079368F" w:rsidP="007C33F1">
      <w:r>
        <w:rPr>
          <w:noProof/>
        </w:rPr>
        <w:pict>
          <v:shape id="_x0000_s1068" type="#_x0000_t202" style="position:absolute;margin-left:-11.65pt;margin-top:5.9pt;width:505.45pt;height:96.75pt;z-index:-251607040">
            <v:textbox>
              <w:txbxContent>
                <w:p w:rsidR="00D5110A" w:rsidRDefault="00D5110A"/>
              </w:txbxContent>
            </v:textbox>
          </v:shape>
        </w:pict>
      </w:r>
    </w:p>
    <w:p w:rsidR="00D5110A" w:rsidRPr="00952147" w:rsidRDefault="00D5110A" w:rsidP="00D5110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52147">
        <w:rPr>
          <w:rFonts w:ascii="Times New Roman" w:hAnsi="Times New Roman"/>
          <w:b/>
          <w:sz w:val="24"/>
          <w:szCs w:val="24"/>
          <w:u w:val="single"/>
        </w:rPr>
        <w:t>Hlášení poruch na vodo</w:t>
      </w:r>
      <w:bookmarkStart w:id="0" w:name="_GoBack"/>
      <w:bookmarkEnd w:id="0"/>
      <w:r w:rsidRPr="00952147">
        <w:rPr>
          <w:rFonts w:ascii="Times New Roman" w:hAnsi="Times New Roman"/>
          <w:b/>
          <w:sz w:val="24"/>
          <w:szCs w:val="24"/>
          <w:u w:val="single"/>
        </w:rPr>
        <w:t>hospodářské infrastruktuře</w:t>
      </w:r>
    </w:p>
    <w:p w:rsidR="00D5110A" w:rsidRPr="008B6CF9" w:rsidRDefault="00D5110A" w:rsidP="00D511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6CF9">
        <w:rPr>
          <w:rFonts w:ascii="Times New Roman" w:hAnsi="Times New Roman"/>
          <w:sz w:val="24"/>
          <w:szCs w:val="24"/>
        </w:rPr>
        <w:t>V předešlých Zprávách z radnice byli občané informováni o tom, že od 1.</w:t>
      </w:r>
      <w:r w:rsidR="0026333C">
        <w:rPr>
          <w:rFonts w:ascii="Times New Roman" w:hAnsi="Times New Roman"/>
          <w:sz w:val="24"/>
          <w:szCs w:val="24"/>
        </w:rPr>
        <w:t xml:space="preserve"> ledna</w:t>
      </w:r>
      <w:r w:rsidRPr="008B6CF9">
        <w:rPr>
          <w:rFonts w:ascii="Times New Roman" w:hAnsi="Times New Roman"/>
          <w:sz w:val="24"/>
          <w:szCs w:val="24"/>
        </w:rPr>
        <w:t xml:space="preserve"> 2017 bude Město Plánice provozovatelem vodohospodářské infrastruktury</w:t>
      </w:r>
      <w:r w:rsidR="000912C4">
        <w:rPr>
          <w:rFonts w:ascii="Times New Roman" w:hAnsi="Times New Roman"/>
          <w:sz w:val="24"/>
          <w:szCs w:val="24"/>
        </w:rPr>
        <w:t>,</w:t>
      </w:r>
      <w:r w:rsidRPr="008B6CF9">
        <w:rPr>
          <w:rFonts w:ascii="Times New Roman" w:hAnsi="Times New Roman"/>
          <w:sz w:val="24"/>
          <w:szCs w:val="24"/>
        </w:rPr>
        <w:t xml:space="preserve"> a proto je důležité vědět, kam je možno nahlásit poruchy, případně havárie.</w:t>
      </w:r>
    </w:p>
    <w:p w:rsidR="00D5110A" w:rsidRPr="00D5110A" w:rsidRDefault="00D5110A" w:rsidP="00D511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5110A">
        <w:rPr>
          <w:rFonts w:ascii="Times New Roman" w:hAnsi="Times New Roman"/>
          <w:b/>
          <w:sz w:val="24"/>
          <w:szCs w:val="24"/>
        </w:rPr>
        <w:t>Pro tuto příle</w:t>
      </w:r>
      <w:r w:rsidR="006B0AD7">
        <w:rPr>
          <w:rFonts w:ascii="Times New Roman" w:hAnsi="Times New Roman"/>
          <w:b/>
          <w:sz w:val="24"/>
          <w:szCs w:val="24"/>
        </w:rPr>
        <w:t xml:space="preserve">žitost bude sloužit tel. číslo </w:t>
      </w:r>
      <w:r w:rsidRPr="00D5110A">
        <w:rPr>
          <w:rFonts w:ascii="Times New Roman" w:hAnsi="Times New Roman"/>
          <w:b/>
          <w:sz w:val="24"/>
          <w:szCs w:val="24"/>
        </w:rPr>
        <w:t>602 117 732.</w:t>
      </w:r>
    </w:p>
    <w:p w:rsidR="00D5110A" w:rsidRDefault="0079368F" w:rsidP="00D5110A">
      <w:pPr>
        <w:tabs>
          <w:tab w:val="left" w:pos="3015"/>
        </w:tabs>
      </w:pPr>
      <w:r>
        <w:rPr>
          <w:noProof/>
        </w:rPr>
        <w:pict>
          <v:shape id="_x0000_s1064" type="#_x0000_t202" style="position:absolute;margin-left:-11.65pt;margin-top:21.65pt;width:505.45pt;height:158.25pt;z-index:251707392">
            <v:textbox style="mso-next-textbox:#_x0000_s1064">
              <w:txbxContent>
                <w:p w:rsidR="00952147" w:rsidRPr="00952147" w:rsidRDefault="00E0746F" w:rsidP="00952147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 xml:space="preserve">Vývoz odpadu v </w:t>
                  </w:r>
                  <w:r w:rsidR="00952147" w:rsidRPr="00952147">
                    <w:rPr>
                      <w:rFonts w:ascii="Times New Roman" w:hAnsi="Times New Roman"/>
                      <w:b/>
                      <w:sz w:val="24"/>
                      <w:u w:val="single"/>
                    </w:rPr>
                    <w:t>roce 2017</w:t>
                  </w:r>
                </w:p>
                <w:p w:rsidR="00952147" w:rsidRPr="00952147" w:rsidRDefault="00952147" w:rsidP="00952147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</w:p>
                <w:p w:rsidR="00952147" w:rsidRDefault="000912C4" w:rsidP="00952147">
                  <w:pPr>
                    <w:pStyle w:val="Bezmezer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P</w:t>
                  </w:r>
                  <w:r w:rsidR="00952147">
                    <w:rPr>
                      <w:rFonts w:ascii="Times New Roman" w:hAnsi="Times New Roman"/>
                      <w:sz w:val="24"/>
                    </w:rPr>
                    <w:t xml:space="preserve">rvní vývoz </w:t>
                  </w:r>
                  <w:r>
                    <w:rPr>
                      <w:rFonts w:ascii="Times New Roman" w:hAnsi="Times New Roman"/>
                      <w:sz w:val="24"/>
                    </w:rPr>
                    <w:t>odpadu –</w:t>
                  </w:r>
                  <w:r w:rsidRPr="000912C4"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952147" w:rsidRPr="000912C4">
                    <w:rPr>
                      <w:rFonts w:ascii="Times New Roman" w:hAnsi="Times New Roman"/>
                      <w:b/>
                      <w:sz w:val="24"/>
                    </w:rPr>
                    <w:t>popelnic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-</w:t>
                  </w:r>
                  <w:r w:rsidR="00E0746F">
                    <w:rPr>
                      <w:rFonts w:ascii="Times New Roman" w:hAnsi="Times New Roman"/>
                      <w:sz w:val="24"/>
                    </w:rPr>
                    <w:t xml:space="preserve"> v roce 2017 </w:t>
                  </w:r>
                  <w:r>
                    <w:rPr>
                      <w:rFonts w:ascii="Times New Roman" w:hAnsi="Times New Roman"/>
                      <w:sz w:val="24"/>
                    </w:rPr>
                    <w:t>se uskuteční</w:t>
                  </w:r>
                  <w:r w:rsidR="00952147">
                    <w:rPr>
                      <w:rFonts w:ascii="Times New Roman" w:hAnsi="Times New Roman"/>
                      <w:sz w:val="24"/>
                    </w:rPr>
                    <w:t xml:space="preserve"> v úterý dne 3. ledna pro obce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Bližanovy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Lovčice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Pohoří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Štipoklasy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Kvasetice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Plánice a ve středu dne 4. ledna pro obce Nová Plánice, Křížovce,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Zdebořice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Stuchlovna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Zbyslav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52147">
                    <w:rPr>
                      <w:rFonts w:ascii="Times New Roman" w:hAnsi="Times New Roman"/>
                      <w:sz w:val="24"/>
                    </w:rPr>
                    <w:t>Mlynářovice</w:t>
                  </w:r>
                  <w:proofErr w:type="spellEnd"/>
                  <w:r w:rsidR="00952147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  <w:p w:rsidR="00952147" w:rsidRDefault="00952147" w:rsidP="00952147">
                  <w:pPr>
                    <w:pStyle w:val="Bezmezer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Dále pak pravidelně 1 x za 14 dní v úterý a ve středu vždy v lichém týdnu.</w:t>
                  </w:r>
                </w:p>
                <w:p w:rsidR="00952147" w:rsidRDefault="00952147" w:rsidP="00952147">
                  <w:pPr>
                    <w:pStyle w:val="Bezmezer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Místní poplatek za odvoz komunálního odpadu se na rok 2017 nemění:</w:t>
                  </w:r>
                </w:p>
                <w:p w:rsidR="00952147" w:rsidRDefault="00952147" w:rsidP="00952147">
                  <w:pPr>
                    <w:pStyle w:val="Bezmezer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fyzická osoba s trvalým pobytem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>sazba poplatku 400,- Kč</w:t>
                  </w:r>
                </w:p>
                <w:p w:rsidR="00952147" w:rsidRDefault="00952147" w:rsidP="00952147">
                  <w:pPr>
                    <w:pStyle w:val="Bezmezer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dům nebo byt, ve kterém není hlášená žádná osoba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>sazba poplatku 400,- Kč</w:t>
                  </w:r>
                </w:p>
                <w:p w:rsidR="00952147" w:rsidRDefault="00952147" w:rsidP="00952147">
                  <w:pPr>
                    <w:pStyle w:val="Bezmezer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nezaopatřené dítě do věku 26 let 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 xml:space="preserve">           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 xml:space="preserve">       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>sazba poplatku 150,- Kč</w:t>
                  </w:r>
                </w:p>
                <w:p w:rsidR="00952147" w:rsidRDefault="00952147" w:rsidP="00952147">
                  <w:pPr>
                    <w:pStyle w:val="Bezmezer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osoba nad 70 let (dovrší 70 let v příslušném roce)     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>sazba poplatku 200,- Kč.</w:t>
                  </w:r>
                </w:p>
                <w:p w:rsidR="00CA0151" w:rsidRPr="00C071BA" w:rsidRDefault="00CA0151" w:rsidP="00C071BA"/>
              </w:txbxContent>
            </v:textbox>
            <w10:wrap type="square"/>
          </v:shape>
        </w:pict>
      </w:r>
    </w:p>
    <w:p w:rsidR="00952147" w:rsidRDefault="0079368F" w:rsidP="007C33F1">
      <w:r>
        <w:rPr>
          <w:noProof/>
        </w:rPr>
        <w:pict>
          <v:shape id="_x0000_s1070" type="#_x0000_t202" style="position:absolute;margin-left:-11.65pt;margin-top:173.15pt;width:505.45pt;height:2in;z-index:251710464">
            <v:textbox>
              <w:txbxContent>
                <w:p w:rsidR="000912C4" w:rsidRPr="000912C4" w:rsidRDefault="00D82E91" w:rsidP="000912C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0912C4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Divadelní spolek Plánice osl</w:t>
                  </w:r>
                  <w:r w:rsidR="000912C4" w:rsidRPr="000912C4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 xml:space="preserve">aví v roce 2017 svou 15. </w:t>
                  </w:r>
                  <w:r w:rsidR="000912C4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s</w:t>
                  </w:r>
                  <w:r w:rsidR="000912C4" w:rsidRPr="000912C4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ezónu</w:t>
                  </w:r>
                </w:p>
                <w:p w:rsidR="00D82E91" w:rsidRPr="00AC4F1F" w:rsidRDefault="00D82E91" w:rsidP="00D82E9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Jubilejní půlkulatá premiéra se opět ponese ve stylu, jaký je </w:t>
                  </w:r>
                  <w:proofErr w:type="spell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plánickým</w:t>
                  </w:r>
                  <w:proofErr w:type="spell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ochotníkům nejbližší. Ti představí svým divákům bláznivou komedii s lechtivým názvem </w:t>
                  </w:r>
                  <w:r w:rsidRPr="00D82E9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„Jen žádný sex, prosím, jsme přece </w:t>
                  </w:r>
                  <w:proofErr w:type="gramStart"/>
                  <w:r w:rsidRPr="00D82E9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Britové aneb</w:t>
                  </w:r>
                  <w:proofErr w:type="gramEnd"/>
                  <w:r w:rsidRPr="00D82E9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Všichni v tom jedou“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lavnostní chvíle nastane v pátek 3. února 2017 od 19.00 hodin ve Spolkovém domě v Plánici a další tři reprízy se poté odehrají ve stejném čase a na tom samém místě ve </w:t>
                  </w:r>
                  <w:proofErr w:type="gram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dnech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4. 2.,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proofErr w:type="gram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. 2. a 11. 2. Poté se </w:t>
                  </w:r>
                  <w:proofErr w:type="spell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plánický</w:t>
                  </w:r>
                  <w:proofErr w:type="spell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soubor opět rozjede po kraji a navštíví stará i nová místa.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Divadelní sezónu v Plánici ale ještě dříve než </w:t>
                  </w:r>
                  <w:proofErr w:type="spell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pláničtí</w:t>
                  </w:r>
                  <w:proofErr w:type="spell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zahájí jejich přátelé z Divadelního a osvětového spol</w:t>
                  </w:r>
                  <w:r w:rsidR="000912C4">
                    <w:rPr>
                      <w:rFonts w:ascii="Times New Roman" w:hAnsi="Times New Roman"/>
                      <w:sz w:val="24"/>
                      <w:szCs w:val="24"/>
                    </w:rPr>
                    <w:t>k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Fikar</w:t>
                  </w:r>
                  <w:proofErr w:type="spell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z </w:t>
                  </w:r>
                  <w:proofErr w:type="spellStart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>Nadějkova</w:t>
                  </w:r>
                  <w:proofErr w:type="spellEnd"/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, ti přivezou do Plánice komedii </w:t>
                  </w:r>
                  <w:r w:rsidRPr="00D82E9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„Rozmarný duch“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 a zahrají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j</w:t>
                  </w:r>
                  <w:r w:rsidRPr="00AC4F1F">
                    <w:rPr>
                      <w:rFonts w:ascii="Times New Roman" w:hAnsi="Times New Roman"/>
                      <w:sz w:val="24"/>
                      <w:szCs w:val="24"/>
                    </w:rPr>
                    <w:t xml:space="preserve">i ve Spolkovém domě v sobotu 21. ledna 2017. </w:t>
                  </w:r>
                </w:p>
                <w:p w:rsidR="0026333C" w:rsidRPr="00A44823" w:rsidRDefault="0026333C" w:rsidP="0026333C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522FE" w:rsidRDefault="001522FE"/>
              </w:txbxContent>
            </v:textbox>
          </v:shape>
        </w:pict>
      </w:r>
    </w:p>
    <w:p w:rsidR="001522FE" w:rsidRDefault="001522FE" w:rsidP="007C33F1"/>
    <w:p w:rsidR="001522FE" w:rsidRDefault="001522FE" w:rsidP="007C33F1"/>
    <w:p w:rsidR="001522FE" w:rsidRDefault="001522FE" w:rsidP="007C33F1"/>
    <w:p w:rsidR="00745B48" w:rsidRDefault="00745B48" w:rsidP="007C33F1">
      <w:pPr>
        <w:tabs>
          <w:tab w:val="left" w:pos="3495"/>
        </w:tabs>
      </w:pPr>
    </w:p>
    <w:p w:rsidR="00745B48" w:rsidRDefault="00745B48" w:rsidP="00745B48">
      <w:pPr>
        <w:tabs>
          <w:tab w:val="left" w:pos="6870"/>
        </w:tabs>
      </w:pPr>
    </w:p>
    <w:p w:rsidR="00D5110A" w:rsidRDefault="00D5110A" w:rsidP="00745B48">
      <w:pPr>
        <w:tabs>
          <w:tab w:val="left" w:pos="6870"/>
        </w:tabs>
      </w:pPr>
    </w:p>
    <w:p w:rsidR="00745B48" w:rsidRDefault="0079368F" w:rsidP="00193814">
      <w:pPr>
        <w:tabs>
          <w:tab w:val="left" w:pos="6870"/>
        </w:tabs>
        <w:jc w:val="center"/>
      </w:pPr>
      <w:r>
        <w:rPr>
          <w:noProof/>
        </w:rPr>
        <w:lastRenderedPageBreak/>
        <w:pict>
          <v:shape id="_x0000_s1060" type="#_x0000_t202" style="position:absolute;left:0;text-align:left;margin-left:297.1pt;margin-top:-29.7pt;width:195.35pt;height:284.25pt;z-index:251705344">
            <v:textbox style="mso-next-textbox:#_x0000_s1060">
              <w:txbxContent>
                <w:p w:rsidR="00A440F3" w:rsidRDefault="00A440F3"/>
                <w:p w:rsidR="00F1784B" w:rsidRPr="00097077" w:rsidRDefault="00F1784B">
                  <w:pPr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>MO ČRS Plánice</w:t>
                  </w:r>
                </w:p>
                <w:p w:rsidR="00F1784B" w:rsidRPr="00097077" w:rsidRDefault="00F1784B" w:rsidP="00097077">
                  <w:pPr>
                    <w:spacing w:after="60"/>
                    <w:jc w:val="center"/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</w:pPr>
                  <w:r w:rsidRPr="00097077"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  <w:t>2016</w:t>
                  </w:r>
                </w:p>
                <w:p w:rsidR="00F1784B" w:rsidRPr="00097077" w:rsidRDefault="00F1784B" w:rsidP="00097077">
                  <w:pPr>
                    <w:spacing w:after="60"/>
                    <w:jc w:val="center"/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</w:pPr>
                  <w:r w:rsidRPr="00097077"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  <w:t>Vánoční Prodej</w:t>
                  </w:r>
                </w:p>
                <w:p w:rsidR="00F1784B" w:rsidRPr="00097077" w:rsidRDefault="003975AA" w:rsidP="00097077">
                  <w:pPr>
                    <w:spacing w:after="6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97077"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  <w:t xml:space="preserve">                           </w:t>
                  </w:r>
                  <w:r w:rsidR="00F1784B" w:rsidRPr="00097077"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  <w:t>ryb</w:t>
                  </w:r>
                </w:p>
                <w:p w:rsidR="00F1784B" w:rsidRPr="00097077" w:rsidRDefault="00F1784B" w:rsidP="003975AA">
                  <w:pPr>
                    <w:spacing w:after="20"/>
                    <w:ind w:left="357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            </w:t>
                  </w:r>
                  <w:r w:rsidR="0009707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     </w:t>
                  </w:r>
                  <w:r w:rsidRPr="0009707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</w:t>
                  </w:r>
                  <w:r w:rsidRPr="00097077">
                    <w:rPr>
                      <w:rFonts w:ascii="Times New Roman" w:hAnsi="Times New Roman"/>
                      <w:b/>
                    </w:rPr>
                    <w:t>- kapra -</w:t>
                  </w:r>
                </w:p>
                <w:p w:rsidR="00F1784B" w:rsidRPr="00097077" w:rsidRDefault="00F1784B" w:rsidP="003975AA">
                  <w:pPr>
                    <w:spacing w:after="20"/>
                    <w:ind w:left="357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                       </w:t>
                  </w:r>
                  <w:r w:rsidR="00F01182" w:rsidRPr="00097077">
                    <w:rPr>
                      <w:rFonts w:ascii="Times New Roman" w:hAnsi="Times New Roman"/>
                      <w:b/>
                    </w:rPr>
                    <w:t xml:space="preserve">- </w:t>
                  </w:r>
                  <w:proofErr w:type="spellStart"/>
                  <w:r w:rsidRPr="00097077">
                    <w:rPr>
                      <w:rFonts w:ascii="Times New Roman" w:hAnsi="Times New Roman"/>
                      <w:b/>
                    </w:rPr>
                    <w:t>amura</w:t>
                  </w:r>
                  <w:proofErr w:type="spellEnd"/>
                  <w:r w:rsidRPr="00097077">
                    <w:rPr>
                      <w:rFonts w:ascii="Times New Roman" w:hAnsi="Times New Roman"/>
                      <w:b/>
                    </w:rPr>
                    <w:t xml:space="preserve"> -</w:t>
                  </w:r>
                </w:p>
                <w:p w:rsidR="00F1784B" w:rsidRPr="00097077" w:rsidRDefault="005F1A69" w:rsidP="003975AA">
                  <w:pPr>
                    <w:spacing w:after="20"/>
                    <w:ind w:left="357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            </w:t>
                  </w:r>
                  <w:r w:rsidR="00097077" w:rsidRPr="00097077">
                    <w:rPr>
                      <w:rFonts w:ascii="Times New Roman" w:hAnsi="Times New Roman"/>
                      <w:b/>
                    </w:rPr>
                    <w:t xml:space="preserve">   </w:t>
                  </w:r>
                  <w:r w:rsidR="00F1784B" w:rsidRPr="00097077">
                    <w:rPr>
                      <w:rFonts w:ascii="Times New Roman" w:hAnsi="Times New Roman"/>
                      <w:b/>
                    </w:rPr>
                    <w:t xml:space="preserve">       - štiky -</w:t>
                  </w:r>
                </w:p>
                <w:p w:rsidR="00F1784B" w:rsidRPr="00097077" w:rsidRDefault="00F1784B" w:rsidP="005F1A69">
                  <w:pPr>
                    <w:spacing w:before="120" w:after="2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  na sádkách „Na rybárně“</w:t>
                  </w:r>
                </w:p>
                <w:p w:rsidR="00F1784B" w:rsidRPr="00097077" w:rsidRDefault="00F1784B" w:rsidP="005F1A69">
                  <w:pPr>
                    <w:spacing w:before="20" w:after="20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(U </w:t>
                  </w:r>
                  <w:proofErr w:type="spellStart"/>
                  <w:r w:rsidRPr="00097077">
                    <w:rPr>
                      <w:rFonts w:ascii="Times New Roman" w:hAnsi="Times New Roman"/>
                      <w:b/>
                    </w:rPr>
                    <w:t>Košuta</w:t>
                  </w:r>
                  <w:proofErr w:type="spellEnd"/>
                  <w:r w:rsidRPr="00097077">
                    <w:rPr>
                      <w:rFonts w:ascii="Times New Roman" w:hAnsi="Times New Roman"/>
                      <w:b/>
                    </w:rPr>
                    <w:t>) v Plánici</w:t>
                  </w:r>
                </w:p>
                <w:p w:rsidR="00F1784B" w:rsidRPr="00097077" w:rsidRDefault="003975AA" w:rsidP="005F1A69">
                  <w:pPr>
                    <w:spacing w:before="20" w:after="2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F1784B" w:rsidRPr="00097077">
                    <w:rPr>
                      <w:rFonts w:ascii="Times New Roman" w:hAnsi="Times New Roman"/>
                      <w:b/>
                      <w:u w:val="single"/>
                    </w:rPr>
                    <w:t xml:space="preserve">(za řekou směr </w:t>
                  </w:r>
                  <w:proofErr w:type="spellStart"/>
                  <w:r w:rsidR="00F1784B" w:rsidRPr="00097077">
                    <w:rPr>
                      <w:rFonts w:ascii="Times New Roman" w:hAnsi="Times New Roman"/>
                      <w:b/>
                      <w:u w:val="single"/>
                    </w:rPr>
                    <w:t>Kvasetice</w:t>
                  </w:r>
                  <w:proofErr w:type="spellEnd"/>
                  <w:r w:rsidR="00F1784B" w:rsidRPr="00097077">
                    <w:rPr>
                      <w:rFonts w:ascii="Times New Roman" w:hAnsi="Times New Roman"/>
                      <w:b/>
                      <w:u w:val="single"/>
                    </w:rPr>
                    <w:t xml:space="preserve"> – Nepomuk)</w:t>
                  </w:r>
                </w:p>
                <w:p w:rsidR="00F1784B" w:rsidRPr="00097077" w:rsidRDefault="003975AA" w:rsidP="005F1A69">
                  <w:pPr>
                    <w:spacing w:before="240" w:after="240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   </w:t>
                  </w:r>
                  <w:proofErr w:type="gramStart"/>
                  <w:r w:rsidR="00F1784B" w:rsidRPr="00097077">
                    <w:rPr>
                      <w:rFonts w:ascii="Times New Roman" w:hAnsi="Times New Roman"/>
                      <w:b/>
                    </w:rPr>
                    <w:t>2</w:t>
                  </w:r>
                  <w:r w:rsidR="00097077" w:rsidRPr="00097077">
                    <w:rPr>
                      <w:rFonts w:ascii="Times New Roman" w:hAnsi="Times New Roman"/>
                      <w:b/>
                    </w:rPr>
                    <w:t>1</w:t>
                  </w:r>
                  <w:r w:rsidR="00F1784B" w:rsidRPr="00097077">
                    <w:rPr>
                      <w:rFonts w:ascii="Times New Roman" w:hAnsi="Times New Roman"/>
                      <w:b/>
                    </w:rPr>
                    <w:t>.12.</w:t>
                  </w:r>
                  <w:r w:rsidR="00097077" w:rsidRPr="00097077">
                    <w:rPr>
                      <w:rFonts w:ascii="Times New Roman" w:hAnsi="Times New Roman"/>
                      <w:b/>
                    </w:rPr>
                    <w:t xml:space="preserve"> až</w:t>
                  </w:r>
                  <w:proofErr w:type="gramEnd"/>
                  <w:r w:rsidR="00097077" w:rsidRPr="00097077">
                    <w:rPr>
                      <w:rFonts w:ascii="Times New Roman" w:hAnsi="Times New Roman"/>
                      <w:b/>
                    </w:rPr>
                    <w:t xml:space="preserve"> 23.12.</w:t>
                  </w:r>
                  <w:r w:rsidR="00097077">
                    <w:rPr>
                      <w:rFonts w:ascii="Times New Roman" w:hAnsi="Times New Roman"/>
                      <w:b/>
                    </w:rPr>
                    <w:t xml:space="preserve">        </w:t>
                  </w:r>
                  <w:r w:rsidR="00F1784B" w:rsidRPr="00097077">
                    <w:rPr>
                      <w:rFonts w:ascii="Times New Roman" w:hAnsi="Times New Roman"/>
                      <w:b/>
                    </w:rPr>
                    <w:t xml:space="preserve"> 09.00 h – 16.00 h</w:t>
                  </w:r>
                </w:p>
                <w:p w:rsidR="00097077" w:rsidRPr="00097077" w:rsidRDefault="003975AA" w:rsidP="00097077">
                  <w:pPr>
                    <w:spacing w:before="24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>P</w:t>
                  </w:r>
                  <w:r w:rsidR="00097077">
                    <w:rPr>
                      <w:rFonts w:ascii="Times New Roman" w:hAnsi="Times New Roman"/>
                      <w:b/>
                    </w:rPr>
                    <w:t>řijímáme závazné objednávky do</w:t>
                  </w:r>
                  <w:r w:rsidRPr="00097077">
                    <w:rPr>
                      <w:rFonts w:ascii="Times New Roman" w:hAnsi="Times New Roman"/>
                      <w:b/>
                    </w:rPr>
                    <w:t xml:space="preserve"> 20. 12. na tel. 723314804</w:t>
                  </w:r>
                </w:p>
                <w:p w:rsidR="003975AA" w:rsidRPr="00097077" w:rsidRDefault="00097077" w:rsidP="005F1A69">
                  <w:pPr>
                    <w:pStyle w:val="Odstavecseseznamem"/>
                    <w:numPr>
                      <w:ilvl w:val="0"/>
                      <w:numId w:val="5"/>
                    </w:numPr>
                    <w:spacing w:before="240"/>
                    <w:ind w:left="714" w:hanging="357"/>
                    <w:jc w:val="both"/>
                    <w:rPr>
                      <w:rFonts w:ascii="Times New Roman" w:hAnsi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</w:rPr>
                    <w:t>Cena     Kapr</w:t>
                  </w:r>
                  <w:proofErr w:type="gramEnd"/>
                  <w:r>
                    <w:rPr>
                      <w:rFonts w:ascii="Times New Roman" w:hAnsi="Times New Roman"/>
                      <w:b/>
                    </w:rPr>
                    <w:t xml:space="preserve">, Amur </w:t>
                  </w:r>
                  <w:r w:rsidR="003975AA" w:rsidRPr="00097077">
                    <w:rPr>
                      <w:rFonts w:ascii="Times New Roman" w:hAnsi="Times New Roman"/>
                      <w:b/>
                    </w:rPr>
                    <w:t xml:space="preserve">  </w:t>
                  </w:r>
                  <w:r w:rsidR="00F01182" w:rsidRPr="00097077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3975AA" w:rsidRPr="00097077">
                    <w:rPr>
                      <w:rFonts w:ascii="Times New Roman" w:hAnsi="Times New Roman"/>
                      <w:b/>
                    </w:rPr>
                    <w:t>70,--Kč/kg</w:t>
                  </w:r>
                </w:p>
                <w:p w:rsidR="003975AA" w:rsidRPr="00097077" w:rsidRDefault="003975AA" w:rsidP="005F1A69">
                  <w:pPr>
                    <w:pStyle w:val="Odstavecseseznamem"/>
                    <w:numPr>
                      <w:ilvl w:val="0"/>
                      <w:numId w:val="5"/>
                    </w:numPr>
                    <w:spacing w:before="240"/>
                    <w:ind w:left="714" w:hanging="357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097077">
                    <w:rPr>
                      <w:rFonts w:ascii="Times New Roman" w:hAnsi="Times New Roman"/>
                      <w:b/>
                    </w:rPr>
                    <w:t xml:space="preserve">                 </w:t>
                  </w:r>
                  <w:r w:rsidR="00F01182" w:rsidRPr="00097077">
                    <w:rPr>
                      <w:rFonts w:ascii="Times New Roman" w:hAnsi="Times New Roman"/>
                      <w:b/>
                    </w:rPr>
                    <w:t xml:space="preserve">   </w:t>
                  </w:r>
                  <w:r w:rsidR="00097077">
                    <w:rPr>
                      <w:rFonts w:ascii="Times New Roman" w:hAnsi="Times New Roman"/>
                      <w:b/>
                    </w:rPr>
                    <w:t xml:space="preserve">      </w:t>
                  </w:r>
                  <w:proofErr w:type="gramStart"/>
                  <w:r w:rsidR="00097077">
                    <w:rPr>
                      <w:rFonts w:ascii="Times New Roman" w:hAnsi="Times New Roman"/>
                      <w:b/>
                    </w:rPr>
                    <w:t xml:space="preserve">Štika </w:t>
                  </w:r>
                  <w:r w:rsidRPr="00097077">
                    <w:rPr>
                      <w:rFonts w:ascii="Times New Roman" w:hAnsi="Times New Roman"/>
                      <w:b/>
                    </w:rPr>
                    <w:t xml:space="preserve"> 150,-</w:t>
                  </w:r>
                  <w:proofErr w:type="gramEnd"/>
                  <w:r w:rsidRPr="00097077">
                    <w:rPr>
                      <w:rFonts w:ascii="Times New Roman" w:hAnsi="Times New Roman"/>
                      <w:b/>
                    </w:rPr>
                    <w:t xml:space="preserve">-Kč/kg </w:t>
                  </w:r>
                </w:p>
                <w:p w:rsidR="003975AA" w:rsidRDefault="003975AA" w:rsidP="003975AA">
                  <w:pPr>
                    <w:spacing w:after="20"/>
                    <w:rPr>
                      <w:b/>
                      <w:sz w:val="18"/>
                      <w:szCs w:val="18"/>
                    </w:rPr>
                  </w:pPr>
                </w:p>
                <w:p w:rsidR="00F1784B" w:rsidRDefault="00F1784B" w:rsidP="00F1784B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F1784B" w:rsidRPr="00F1784B" w:rsidRDefault="00F1784B" w:rsidP="00F1784B">
                  <w:pPr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425.55pt;margin-top:-19.95pt;width:58.5pt;height:39.75pt;z-index:251714560" stroked="f">
            <v:textbox style="mso-next-textbox:#_x0000_s1076">
              <w:txbxContent>
                <w:p w:rsidR="00A440F3" w:rsidRDefault="00A440F3">
                  <w:r>
                    <w:rPr>
                      <w:noProof/>
                    </w:rPr>
                    <w:drawing>
                      <wp:inline distT="0" distB="0" distL="0" distR="0">
                        <wp:extent cx="550545" cy="345160"/>
                        <wp:effectExtent l="19050" t="0" r="1905" b="0"/>
                        <wp:docPr id="78" name="obráze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345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-10.95pt;margin-top:-29.7pt;width:301.5pt;height:126.75pt;z-index:251703296">
            <v:textbox style="mso-next-textbox:#_x0000_s1058">
              <w:txbxContent>
                <w:p w:rsidR="00645385" w:rsidRPr="005C64E7" w:rsidRDefault="00645385" w:rsidP="0064538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 xml:space="preserve">Vánoční </w:t>
                  </w:r>
                  <w:r w:rsidR="001522FE" w:rsidRPr="005C64E7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 xml:space="preserve">a novoroční </w:t>
                  </w: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mše</w:t>
                  </w:r>
                </w:p>
                <w:p w:rsidR="00705DC9" w:rsidRPr="00DC178F" w:rsidRDefault="00EC472B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24.</w:t>
                  </w:r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12</w:t>
                  </w:r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. </w:t>
                  </w:r>
                  <w:proofErr w:type="gramStart"/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2016      </w:t>
                  </w: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Plánice</w:t>
                  </w:r>
                  <w:proofErr w:type="gramEnd"/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 16.00 hodin</w:t>
                  </w:r>
                </w:p>
                <w:p w:rsidR="00EC472B" w:rsidRPr="00DC178F" w:rsidRDefault="005C64E7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25. 12.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2016      </w:t>
                  </w:r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Plánice</w:t>
                  </w:r>
                  <w:proofErr w:type="gramEnd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  9.00 hodin</w:t>
                  </w:r>
                </w:p>
                <w:p w:rsidR="00EC472B" w:rsidRPr="00DC178F" w:rsidRDefault="001039D3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</w:t>
                  </w:r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</w:t>
                  </w:r>
                  <w:proofErr w:type="spellStart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Nicov</w:t>
                  </w:r>
                  <w:proofErr w:type="spellEnd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 15.00 hodin</w:t>
                  </w:r>
                </w:p>
                <w:p w:rsidR="00EC472B" w:rsidRPr="00DC178F" w:rsidRDefault="005C64E7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26. 12. 2016      </w:t>
                  </w:r>
                  <w:proofErr w:type="spellStart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Zdebořice</w:t>
                  </w:r>
                  <w:proofErr w:type="spellEnd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ve</w:t>
                  </w:r>
                  <w:proofErr w:type="gramEnd"/>
                  <w:r w:rsidR="00EC472B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14.00 hodin</w:t>
                  </w:r>
                </w:p>
                <w:p w:rsidR="001522FE" w:rsidRPr="00DC178F" w:rsidRDefault="001039D3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31.</w:t>
                  </w:r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12.</w:t>
                  </w:r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2016      </w:t>
                  </w:r>
                  <w:r w:rsidR="001522FE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Plánice</w:t>
                  </w:r>
                  <w:proofErr w:type="gramEnd"/>
                  <w:r w:rsidR="001522FE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 16.00 hodin</w:t>
                  </w:r>
                </w:p>
                <w:p w:rsidR="001522FE" w:rsidRPr="00DC178F" w:rsidRDefault="005C64E7" w:rsidP="00DC178F">
                  <w:pPr>
                    <w:spacing w:after="4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1. 1.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2017       </w:t>
                  </w:r>
                  <w:r w:rsidR="001522FE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Plánice</w:t>
                  </w:r>
                  <w:proofErr w:type="gramEnd"/>
                  <w:r w:rsidR="001522FE" w:rsidRPr="00DC178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v 9.00 hodin</w:t>
                  </w:r>
                </w:p>
                <w:p w:rsidR="00EC472B" w:rsidRPr="00EC472B" w:rsidRDefault="00EC472B" w:rsidP="00EC472B">
                  <w:pPr>
                    <w:spacing w:after="0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</w:p>
                <w:p w:rsidR="00645385" w:rsidRPr="00645385" w:rsidRDefault="00645385" w:rsidP="0064538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u w:val="single"/>
                    </w:rPr>
                  </w:pPr>
                </w:p>
                <w:p w:rsidR="00B515D2" w:rsidRDefault="00B515D2"/>
              </w:txbxContent>
            </v:textbox>
          </v:shape>
        </w:pict>
      </w:r>
    </w:p>
    <w:p w:rsidR="00745B48" w:rsidRDefault="00563E64" w:rsidP="00645385">
      <w:pPr>
        <w:tabs>
          <w:tab w:val="left" w:pos="6870"/>
        </w:tabs>
      </w:pPr>
      <w:r>
        <w:t xml:space="preserve">  </w:t>
      </w:r>
      <w:r w:rsidR="00496B1C">
        <w:tab/>
      </w:r>
    </w:p>
    <w:p w:rsidR="00AC1439" w:rsidRDefault="00AC1439" w:rsidP="00745B48">
      <w:pPr>
        <w:tabs>
          <w:tab w:val="left" w:pos="6870"/>
        </w:tabs>
      </w:pPr>
    </w:p>
    <w:p w:rsidR="00AC1439" w:rsidRDefault="00AC1439" w:rsidP="00745B48">
      <w:pPr>
        <w:tabs>
          <w:tab w:val="left" w:pos="6870"/>
        </w:tabs>
      </w:pPr>
    </w:p>
    <w:p w:rsidR="00AC1439" w:rsidRDefault="00AC1439" w:rsidP="00745B48">
      <w:pPr>
        <w:tabs>
          <w:tab w:val="left" w:pos="6870"/>
        </w:tabs>
      </w:pPr>
    </w:p>
    <w:p w:rsidR="00AC1439" w:rsidRDefault="0079368F" w:rsidP="00745B48">
      <w:pPr>
        <w:tabs>
          <w:tab w:val="left" w:pos="6870"/>
        </w:tabs>
      </w:pPr>
      <w:r>
        <w:rPr>
          <w:noProof/>
        </w:rPr>
        <w:pict>
          <v:shape id="_x0000_s1059" type="#_x0000_t202" style="position:absolute;margin-left:-10.95pt;margin-top:15.2pt;width:301.5pt;height:149.25pt;z-index:2517043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45385" w:rsidRDefault="00645385" w:rsidP="005C64E7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5C64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Připrav</w:t>
                  </w:r>
                  <w:r w:rsidR="005C64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ované akce na začátek roku 2017</w:t>
                  </w:r>
                </w:p>
                <w:p w:rsidR="005C64E7" w:rsidRPr="005C64E7" w:rsidRDefault="005C64E7" w:rsidP="005C64E7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645385" w:rsidRPr="005C64E7" w:rsidRDefault="00F01182" w:rsidP="005C64E7">
                  <w:pPr>
                    <w:widowControl w:val="0"/>
                    <w:spacing w:after="2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14. 1.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 </w:t>
                  </w:r>
                  <w:r w:rsidR="00645385"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Ples</w:t>
                  </w:r>
                  <w:proofErr w:type="gramEnd"/>
                  <w:r w:rsidR="00645385"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SDH Plánice</w:t>
                  </w:r>
                </w:p>
                <w:p w:rsidR="00645385" w:rsidRPr="005C64E7" w:rsidRDefault="007A6726" w:rsidP="005C64E7">
                  <w:pPr>
                    <w:widowControl w:val="0"/>
                    <w:spacing w:after="2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21</w:t>
                  </w:r>
                  <w:r w:rsidR="00F0118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. 1. </w:t>
                  </w:r>
                  <w:proofErr w:type="gramStart"/>
                  <w:r w:rsidR="00F0118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 </w:t>
                  </w:r>
                  <w:r w:rsidR="00645385"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Pochod</w:t>
                  </w:r>
                  <w:proofErr w:type="gramEnd"/>
                  <w:r w:rsidR="00645385"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Křižíkovou stezkou z Plánice do Klatov</w:t>
                  </w:r>
                </w:p>
                <w:p w:rsidR="00DC178F" w:rsidRPr="005C64E7" w:rsidRDefault="007A6726" w:rsidP="005C64E7">
                  <w:pPr>
                    <w:pStyle w:val="Odstavecseseznamem"/>
                    <w:widowControl w:val="0"/>
                    <w:spacing w:after="20"/>
                    <w:ind w:left="117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začátek v 9.00 hodin u </w:t>
                  </w:r>
                  <w:proofErr w:type="spellStart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plánické</w:t>
                  </w:r>
                  <w:proofErr w:type="spellEnd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fary</w:t>
                  </w:r>
                </w:p>
                <w:p w:rsidR="00DC178F" w:rsidRPr="005C64E7" w:rsidRDefault="00952147" w:rsidP="005C64E7">
                  <w:pPr>
                    <w:pStyle w:val="Odstavecseseznamem"/>
                    <w:widowControl w:val="0"/>
                    <w:spacing w:after="20"/>
                    <w:ind w:left="117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konec v hotelu Rozvoj v Klatovech </w:t>
                  </w:r>
                </w:p>
                <w:p w:rsidR="007A6726" w:rsidRPr="005C64E7" w:rsidRDefault="00952147" w:rsidP="005C64E7">
                  <w:pPr>
                    <w:widowControl w:val="0"/>
                    <w:spacing w:after="20"/>
                    <w:ind w:left="1416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(doprava zpět zajištěna)</w:t>
                  </w:r>
                </w:p>
                <w:p w:rsidR="00645385" w:rsidRPr="005C64E7" w:rsidRDefault="00645385" w:rsidP="005C64E7">
                  <w:pPr>
                    <w:widowControl w:val="0"/>
                    <w:spacing w:after="2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18. 2. </w:t>
                  </w:r>
                  <w:proofErr w:type="gramStart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  Maškarní</w:t>
                  </w:r>
                  <w:proofErr w:type="gramEnd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ples pro děti </w:t>
                  </w:r>
                </w:p>
                <w:p w:rsidR="00645385" w:rsidRPr="005C64E7" w:rsidRDefault="00645385" w:rsidP="005C64E7">
                  <w:pPr>
                    <w:widowControl w:val="0"/>
                    <w:spacing w:after="2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11. 3. </w:t>
                  </w:r>
                  <w:proofErr w:type="gramStart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  Ples</w:t>
                  </w:r>
                  <w:proofErr w:type="gramEnd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Města Plánice </w:t>
                  </w:r>
                </w:p>
                <w:p w:rsidR="001039D3" w:rsidRPr="005C64E7" w:rsidRDefault="001039D3" w:rsidP="005C64E7">
                  <w:pPr>
                    <w:widowControl w:val="0"/>
                    <w:spacing w:after="2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2. 4. </w:t>
                  </w:r>
                  <w:proofErr w:type="gramStart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  Zápis</w:t>
                  </w:r>
                  <w:proofErr w:type="gramEnd"/>
                  <w:r w:rsidRPr="005C64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dětí do MŠ Plánice</w:t>
                  </w:r>
                </w:p>
                <w:p w:rsidR="00645385" w:rsidRPr="00645385" w:rsidRDefault="00645385" w:rsidP="00645385">
                  <w:pPr>
                    <w:widowControl w:val="0"/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</w:p>
                <w:p w:rsidR="00645385" w:rsidRPr="00AE2371" w:rsidRDefault="00645385" w:rsidP="00645385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27"/>
                      <w:szCs w:val="27"/>
                    </w:rPr>
                  </w:pPr>
                </w:p>
                <w:p w:rsidR="00645385" w:rsidRDefault="00645385"/>
              </w:txbxContent>
            </v:textbox>
          </v:shape>
        </w:pict>
      </w: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B515D2" w:rsidRDefault="00B515D2" w:rsidP="00745B48">
      <w:pPr>
        <w:tabs>
          <w:tab w:val="left" w:pos="6870"/>
        </w:tabs>
      </w:pPr>
    </w:p>
    <w:p w:rsidR="00B515D2" w:rsidRDefault="00B515D2" w:rsidP="00745B48">
      <w:pPr>
        <w:tabs>
          <w:tab w:val="left" w:pos="6870"/>
        </w:tabs>
      </w:pPr>
    </w:p>
    <w:p w:rsidR="00AC1439" w:rsidRDefault="00AC1439" w:rsidP="00745B48">
      <w:pPr>
        <w:tabs>
          <w:tab w:val="left" w:pos="6870"/>
        </w:tabs>
      </w:pPr>
    </w:p>
    <w:p w:rsidR="00B515D2" w:rsidRDefault="00B515D2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563E64" w:rsidP="00745B48">
      <w:pPr>
        <w:tabs>
          <w:tab w:val="left" w:pos="6870"/>
        </w:tabs>
      </w:pPr>
      <w:r>
        <w:t xml:space="preserve">                </w:t>
      </w:r>
    </w:p>
    <w:p w:rsidR="00C535D5" w:rsidRDefault="0079368F" w:rsidP="00745B48">
      <w:pPr>
        <w:tabs>
          <w:tab w:val="left" w:pos="6870"/>
        </w:tabs>
      </w:pPr>
      <w:r>
        <w:rPr>
          <w:noProof/>
        </w:rPr>
        <w:pict>
          <v:shape id="_x0000_s1053" type="#_x0000_t202" style="position:absolute;margin-left:0;margin-top:16.05pt;width:502.85pt;height:207.15pt;z-index:251657215;mso-position-horizontal:center;mso-position-horizontal-relative:margin">
            <v:textbox style="mso-next-textbox:#_x0000_s1053">
              <w:txbxContent>
                <w:p w:rsidR="00AC1439" w:rsidRPr="00CA0151" w:rsidRDefault="00AC1439" w:rsidP="00CC2768">
                  <w:pPr>
                    <w:spacing w:before="100" w:beforeAutospacing="1" w:after="100" w:afterAutospacing="1"/>
                    <w:outlineLvl w:val="3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CA0151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952147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CD7EA6" w:rsidRDefault="00CD7EA6" w:rsidP="00AC1439">
                  <w:pPr>
                    <w:pStyle w:val="Bezmezer"/>
                    <w:jc w:val="both"/>
                    <w:rPr>
                      <w:rFonts w:ascii="Times New Roman" w:hAnsi="Times New Roman"/>
                      <w:bCs/>
                      <w:lang w:eastAsia="cs-CZ"/>
                    </w:rPr>
                  </w:pPr>
                  <w:r>
                    <w:rPr>
                      <w:rFonts w:ascii="Times New Roman" w:hAnsi="Times New Roman"/>
                      <w:bCs/>
                      <w:lang w:eastAsia="cs-CZ"/>
                    </w:rPr>
                    <w:t xml:space="preserve">                         </w:t>
                  </w:r>
                </w:p>
                <w:p w:rsidR="0026333C" w:rsidRDefault="00CD7EA6" w:rsidP="00AC1439">
                  <w:pPr>
                    <w:pStyle w:val="Bezmezer"/>
                    <w:jc w:val="both"/>
                    <w:rPr>
                      <w:rFonts w:ascii="Times New Roman" w:hAnsi="Times New Roman"/>
                      <w:bCs/>
                      <w:lang w:eastAsia="cs-CZ"/>
                    </w:rPr>
                  </w:pPr>
                  <w:r>
                    <w:rPr>
                      <w:rFonts w:ascii="Times New Roman" w:hAnsi="Times New Roman"/>
                      <w:bCs/>
                      <w:lang w:eastAsia="cs-CZ"/>
                    </w:rPr>
                    <w:t xml:space="preserve">                            </w:t>
                  </w:r>
                </w:p>
                <w:p w:rsidR="00CD7EA6" w:rsidRPr="003E454F" w:rsidRDefault="003E454F" w:rsidP="00AC1439">
                  <w:pPr>
                    <w:pStyle w:val="Bezmezer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hAnsi="Times New Roman"/>
                      <w:bCs/>
                      <w:lang w:eastAsia="cs-CZ"/>
                    </w:rPr>
                    <w:t xml:space="preserve">                       </w:t>
                  </w:r>
                  <w:r w:rsidR="00952147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>K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onzultační středisko </w:t>
                  </w:r>
                  <w:r w:rsidR="00AC1439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Plánice oznamuje, že </w:t>
                  </w:r>
                  <w:r w:rsidR="00AC1439" w:rsidRPr="003E454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od </w:t>
                  </w:r>
                  <w:r w:rsidR="00C15858" w:rsidRPr="003E454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7. </w:t>
                  </w:r>
                  <w:r w:rsidR="00AD5A2C" w:rsidRPr="003E454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cs-CZ"/>
                    </w:rPr>
                    <w:t>února</w:t>
                  </w:r>
                  <w:r w:rsidR="00AC1439" w:rsidRPr="003E454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cs-CZ"/>
                    </w:rPr>
                    <w:t xml:space="preserve"> 2017</w:t>
                  </w:r>
                  <w:r w:rsidR="00AC1439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D5A2C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>b</w:t>
                  </w:r>
                  <w:r w:rsidR="00AC1439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>ude</w:t>
                  </w:r>
                  <w:r w:rsidR="00B515D2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opět</w:t>
                  </w:r>
                  <w:r w:rsidR="00AC1439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probíhat výuka </w:t>
                  </w:r>
                </w:p>
                <w:p w:rsidR="00CD7EA6" w:rsidRPr="003E454F" w:rsidRDefault="00634818" w:rsidP="00AC1439">
                  <w:pPr>
                    <w:pStyle w:val="Bezmezer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</w:pPr>
                  <w:r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         </w:t>
                  </w:r>
                  <w:r w:rsid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           </w:t>
                  </w:r>
                  <w:r w:rsidR="00CD7EA6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>dalšího semestru (6 přednášek, vždy po 14 dnech)</w:t>
                  </w:r>
                  <w:r w:rsidR="00D67C6D" w:rsidRPr="003E454F">
                    <w:rPr>
                      <w:rFonts w:ascii="Times New Roman" w:hAnsi="Times New Roman"/>
                      <w:bCs/>
                      <w:sz w:val="24"/>
                      <w:szCs w:val="24"/>
                      <w:lang w:eastAsia="cs-CZ"/>
                    </w:rPr>
                    <w:t xml:space="preserve"> na téma:</w:t>
                  </w:r>
                </w:p>
                <w:p w:rsidR="00AC1439" w:rsidRPr="00CA0151" w:rsidRDefault="00CD7EA6" w:rsidP="00AC1439">
                  <w:pPr>
                    <w:pStyle w:val="Bezmezer"/>
                    <w:jc w:val="both"/>
                    <w:rPr>
                      <w:rFonts w:ascii="Times New Roman" w:hAnsi="Times New Roman"/>
                      <w:bCs/>
                      <w:lang w:eastAsia="cs-CZ"/>
                    </w:rPr>
                  </w:pPr>
                  <w:r>
                    <w:rPr>
                      <w:rFonts w:ascii="Times New Roman" w:hAnsi="Times New Roman"/>
                      <w:bCs/>
                      <w:lang w:eastAsia="cs-CZ"/>
                    </w:rPr>
                    <w:t xml:space="preserve">                      </w:t>
                  </w:r>
                </w:p>
                <w:p w:rsidR="000F47ED" w:rsidRPr="005C64E7" w:rsidRDefault="00B515D2" w:rsidP="003E454F">
                  <w:pPr>
                    <w:pStyle w:val="Bezmezer"/>
                    <w:spacing w:after="12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cs-CZ"/>
                    </w:rPr>
                  </w:pPr>
                  <w:r w:rsidRPr="005C64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cs-CZ"/>
                    </w:rPr>
                    <w:t>VČELAŘSTVÍ</w:t>
                  </w:r>
                </w:p>
                <w:p w:rsidR="00AC1439" w:rsidRPr="003E454F" w:rsidRDefault="00AD5A2C" w:rsidP="00AC1439">
                  <w:pPr>
                    <w:pStyle w:val="Bezmezer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</w:pPr>
                  <w:r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Přednášky b</w:t>
                  </w:r>
                  <w:r w:rsidR="001039D3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udou</w:t>
                  </w:r>
                  <w:r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probíha</w:t>
                  </w:r>
                  <w:r w:rsidR="001039D3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t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v</w:t>
                  </w:r>
                  <w:r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ždy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 </w:t>
                  </w:r>
                  <w:r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v </w:t>
                  </w:r>
                  <w:r w:rsidR="00AC1439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 xml:space="preserve">úterý </w:t>
                  </w:r>
                  <w:r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od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C1439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14.00</w:t>
                  </w:r>
                  <w:r w:rsidR="006B0AD7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C1439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h</w:t>
                  </w:r>
                  <w:r w:rsidR="00CA0151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odin</w:t>
                  </w:r>
                  <w:r w:rsidR="00CA0151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C1439"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v zasedací síni Městského úřadu Plánice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. Zúčastnit se může každý</w:t>
                  </w:r>
                  <w:r w:rsidR="00A63E90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občan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starší 50 let nebo invalidní důchodce bez rozdílu věku. Cena za celý kurz činí </w:t>
                  </w:r>
                  <w:r w:rsidR="0013764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3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00,-</w:t>
                  </w:r>
                  <w:r w:rsidR="00C8749B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Kč. Zájemci se mohou přihlásit telefonicky na čísle 376 394 103 u pí. Mastné nebo na e-</w:t>
                  </w:r>
                  <w:proofErr w:type="spellStart"/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mailové</w:t>
                  </w:r>
                  <w:proofErr w:type="spellEnd"/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adrese </w:t>
                  </w:r>
                  <w:hyperlink r:id="rId13" w:history="1">
                    <w:r w:rsidR="00AC1439" w:rsidRPr="003E454F">
                      <w:rPr>
                        <w:rStyle w:val="Hypertextovodkaz"/>
                        <w:rFonts w:ascii="Times New Roman" w:hAnsi="Times New Roman"/>
                        <w:sz w:val="24"/>
                        <w:szCs w:val="24"/>
                        <w:lang w:eastAsia="cs-CZ"/>
                      </w:rPr>
                      <w:t>mastna@planice.cz</w:t>
                    </w:r>
                  </w:hyperlink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A63E90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případně</w:t>
                  </w:r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 xml:space="preserve"> osobně na Městském úřadu Plánice. Bližší informace o studiu lze získat na portálu </w:t>
                  </w:r>
                  <w:hyperlink r:id="rId14" w:history="1">
                    <w:r w:rsidR="00AC1439" w:rsidRPr="003E454F">
                      <w:rPr>
                        <w:rStyle w:val="Hypertextovodkaz"/>
                        <w:rFonts w:ascii="Times New Roman" w:hAnsi="Times New Roman"/>
                        <w:sz w:val="24"/>
                        <w:szCs w:val="24"/>
                        <w:lang w:eastAsia="cs-CZ"/>
                      </w:rPr>
                      <w:t>www.e-senior.cz</w:t>
                    </w:r>
                  </w:hyperlink>
                  <w:r w:rsidR="00AC1439" w:rsidRPr="003E454F">
                    <w:rPr>
                      <w:rFonts w:ascii="Times New Roman" w:hAnsi="Times New Roman"/>
                      <w:sz w:val="24"/>
                      <w:szCs w:val="24"/>
                      <w:lang w:eastAsia="cs-CZ"/>
                    </w:rPr>
                    <w:t>.</w:t>
                  </w:r>
                </w:p>
                <w:p w:rsidR="00AC1439" w:rsidRPr="003E454F" w:rsidRDefault="00AC1439" w:rsidP="003E454F">
                  <w:pPr>
                    <w:pStyle w:val="Bezmezer"/>
                    <w:spacing w:before="4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</w:pPr>
                  <w:r w:rsidRPr="003E454F">
                    <w:rPr>
                      <w:rFonts w:ascii="Times New Roman" w:hAnsi="Times New Roman"/>
                      <w:b/>
                      <w:sz w:val="24"/>
                      <w:szCs w:val="24"/>
                      <w:lang w:eastAsia="cs-CZ"/>
                    </w:rPr>
                    <w:t>Všichni jste srdečně zváni.</w:t>
                  </w:r>
                </w:p>
                <w:p w:rsidR="00AC1439" w:rsidRPr="00DC178F" w:rsidRDefault="00AC1439" w:rsidP="00DC178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563E64" w:rsidRDefault="00563E64">
                  <w:r>
                    <w:t xml:space="preserve">   </w:t>
                  </w:r>
                </w:p>
              </w:txbxContent>
            </v:textbox>
            <w10:wrap anchorx="margin"/>
          </v:shape>
        </w:pict>
      </w:r>
      <w:r w:rsidR="00563E64">
        <w:t xml:space="preserve">                           </w:t>
      </w:r>
    </w:p>
    <w:p w:rsidR="00C535D5" w:rsidRDefault="003E454F" w:rsidP="00745B48">
      <w:pPr>
        <w:tabs>
          <w:tab w:val="left" w:pos="6870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76201</wp:posOffset>
            </wp:positionV>
            <wp:extent cx="704850" cy="914400"/>
            <wp:effectExtent l="19050" t="0" r="0" b="0"/>
            <wp:wrapNone/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9368F">
        <w:rPr>
          <w:noProof/>
        </w:rPr>
        <w:pict>
          <v:shape id="_x0000_s1066" type="#_x0000_t202" style="position:absolute;margin-left:77.55pt;margin-top:5.25pt;width:399pt;height:38.25pt;z-index:251708416;mso-position-horizontal-relative:text;mso-position-vertical-relative:text" stroked="f">
            <v:textbox style="mso-next-textbox:#_x0000_s1066">
              <w:txbxContent>
                <w:p w:rsidR="00CC2768" w:rsidRPr="005C64E7" w:rsidRDefault="00CC2768" w:rsidP="00CC2768">
                  <w:pPr>
                    <w:spacing w:after="100" w:afterAutospacing="1"/>
                    <w:jc w:val="center"/>
                    <w:outlineLvl w:val="3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5C64E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u w:val="single"/>
                    </w:rPr>
                    <w:t>Informace o opětovném zahájení výuky VU3V v letním semestru akademického roku 2016/2017</w:t>
                  </w:r>
                </w:p>
                <w:p w:rsidR="00CC2768" w:rsidRDefault="00CC2768"/>
              </w:txbxContent>
            </v:textbox>
          </v:shape>
        </w:pict>
      </w: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C535D5" w:rsidRDefault="00C535D5" w:rsidP="00745B48">
      <w:pPr>
        <w:tabs>
          <w:tab w:val="left" w:pos="6870"/>
        </w:tabs>
      </w:pPr>
    </w:p>
    <w:p w:rsidR="00AC1439" w:rsidRDefault="00E0746F" w:rsidP="00745B48">
      <w:pPr>
        <w:tabs>
          <w:tab w:val="left" w:pos="687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-10.5pt;margin-top:15.5pt;width:351.3pt;height:214.5pt;z-index:251712512" wrapcoords="-26 0 -26 21564 21600 21564 21600 0 -26 0">
            <v:imagedata r:id="rId16" o:title=""/>
            <w10:wrap type="tight"/>
          </v:shape>
          <o:OLEObject Type="Embed" ProgID="AcroExch.Document.11" ShapeID="_x0000_s1072" DrawAspect="Content" ObjectID="_1543637061" r:id="rId17"/>
        </w:pict>
      </w:r>
      <w:r w:rsidR="0079368F">
        <w:rPr>
          <w:noProof/>
        </w:rPr>
        <w:pict>
          <v:shape id="_x0000_s1055" type="#_x0000_t202" style="position:absolute;margin-left:352.05pt;margin-top:11.75pt;width:140.5pt;height:235.5pt;z-index:25170124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5">
              <w:txbxContent>
                <w:p w:rsidR="00EC472B" w:rsidRPr="007D0BC9" w:rsidRDefault="00695C95" w:rsidP="007D0BC9">
                  <w:r>
                    <w:rPr>
                      <w:noProof/>
                    </w:rPr>
                    <w:drawing>
                      <wp:inline distT="0" distB="0" distL="0" distR="0">
                        <wp:extent cx="1619250" cy="1666875"/>
                        <wp:effectExtent l="19050" t="0" r="0" b="0"/>
                        <wp:docPr id="6" name="obrázek 1" descr="C:\Users\mastna\Desktop\skenování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stna\Desktop\skenování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746F" w:rsidRDefault="00E0746F" w:rsidP="00DC0830">
                  <w:pPr>
                    <w:pStyle w:val="Bezmezer"/>
                    <w:rPr>
                      <w:rFonts w:ascii="Times New Roman" w:hAnsi="Times New Roman"/>
                      <w:b/>
                    </w:rPr>
                  </w:pPr>
                </w:p>
                <w:p w:rsidR="00A63E90" w:rsidRDefault="00DC0830" w:rsidP="00A63E90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C0830">
                    <w:rPr>
                      <w:rFonts w:ascii="Times New Roman" w:hAnsi="Times New Roman"/>
                      <w:b/>
                    </w:rPr>
                    <w:t>Tříkrálové koledníky budeme potkávat v ulicích Plánice</w:t>
                  </w:r>
                </w:p>
                <w:p w:rsidR="00A63E90" w:rsidRDefault="00A63E90" w:rsidP="00A63E90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a </w:t>
                  </w:r>
                  <w:r w:rsidR="00DC0830" w:rsidRPr="00DC0830">
                    <w:rPr>
                      <w:rFonts w:ascii="Times New Roman" w:hAnsi="Times New Roman"/>
                      <w:b/>
                    </w:rPr>
                    <w:t xml:space="preserve">okolních </w:t>
                  </w:r>
                  <w:proofErr w:type="gramStart"/>
                  <w:r w:rsidR="00DC0830" w:rsidRPr="00DC0830">
                    <w:rPr>
                      <w:rFonts w:ascii="Times New Roman" w:hAnsi="Times New Roman"/>
                      <w:b/>
                    </w:rPr>
                    <w:t>obcí</w:t>
                  </w:r>
                  <w:r>
                    <w:rPr>
                      <w:rFonts w:ascii="Times New Roman" w:hAnsi="Times New Roman"/>
                      <w:b/>
                    </w:rPr>
                    <w:t>ch</w:t>
                  </w:r>
                  <w:proofErr w:type="gramEnd"/>
                </w:p>
                <w:p w:rsidR="00DC0830" w:rsidRPr="00DC0830" w:rsidRDefault="00DC0830" w:rsidP="00A63E90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C0830">
                    <w:rPr>
                      <w:rFonts w:ascii="Times New Roman" w:hAnsi="Times New Roman"/>
                      <w:b/>
                    </w:rPr>
                    <w:t xml:space="preserve">od </w:t>
                  </w:r>
                  <w:r w:rsidR="00695C95">
                    <w:rPr>
                      <w:rFonts w:ascii="Times New Roman" w:hAnsi="Times New Roman"/>
                      <w:b/>
                    </w:rPr>
                    <w:t>1</w:t>
                  </w:r>
                  <w:r w:rsidRPr="00DC0830">
                    <w:rPr>
                      <w:rFonts w:ascii="Times New Roman" w:hAnsi="Times New Roman"/>
                      <w:b/>
                    </w:rPr>
                    <w:t xml:space="preserve"> do </w:t>
                  </w:r>
                  <w:r w:rsidR="00695C95">
                    <w:rPr>
                      <w:rFonts w:ascii="Times New Roman" w:hAnsi="Times New Roman"/>
                      <w:b/>
                    </w:rPr>
                    <w:t>15</w:t>
                  </w:r>
                  <w:r w:rsidR="005C64E7">
                    <w:rPr>
                      <w:rFonts w:ascii="Times New Roman" w:hAnsi="Times New Roman"/>
                      <w:b/>
                    </w:rPr>
                    <w:t xml:space="preserve"> ledna 2017</w:t>
                  </w:r>
                </w:p>
                <w:p w:rsidR="00DC0830" w:rsidRPr="00DC0830" w:rsidRDefault="00DC0830" w:rsidP="00DC0830">
                  <w:pPr>
                    <w:pStyle w:val="Bezmezer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DC0830" w:rsidRDefault="00DC0830"/>
              </w:txbxContent>
            </v:textbox>
          </v:shape>
        </w:pict>
      </w:r>
    </w:p>
    <w:p w:rsidR="00AC1439" w:rsidRPr="00AC1439" w:rsidRDefault="00AC1439" w:rsidP="00AC1439"/>
    <w:p w:rsidR="00AC1439" w:rsidRPr="00AC1439" w:rsidRDefault="00AC1439" w:rsidP="00AC1439"/>
    <w:p w:rsidR="00AC1439" w:rsidRPr="00AC1439" w:rsidRDefault="0079368F" w:rsidP="00AC1439">
      <w:pPr>
        <w:tabs>
          <w:tab w:val="left" w:pos="3270"/>
        </w:tabs>
      </w:pPr>
      <w:r>
        <w:rPr>
          <w:noProof/>
        </w:rPr>
        <w:pict>
          <v:shape id="_x0000_s1074" type="#_x0000_t202" style="position:absolute;margin-left:-360.3pt;margin-top:167.7pt;width:356.55pt;height:39pt;z-index:251713536" stroked="f">
            <v:textbox>
              <w:txbxContent>
                <w:p w:rsidR="007D0BC9" w:rsidRDefault="007D0BC9" w:rsidP="00097077">
                  <w:pPr>
                    <w:spacing w:before="12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D0B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Odjezd autobusu z </w:t>
                  </w:r>
                  <w:proofErr w:type="spellStart"/>
                  <w:r w:rsidRPr="007D0B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plánického</w:t>
                  </w:r>
                  <w:proofErr w:type="spellEnd"/>
                  <w:r w:rsidRPr="007D0B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náměstí </w:t>
                  </w:r>
                  <w:proofErr w:type="gramStart"/>
                  <w:r w:rsidRPr="007D0B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ve</w:t>
                  </w:r>
                  <w:proofErr w:type="gramEnd"/>
                  <w:r w:rsidRPr="007D0B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14.30 hodin.</w:t>
                  </w:r>
                </w:p>
                <w:p w:rsidR="00E0746F" w:rsidRPr="007D0BC9" w:rsidRDefault="00E0746F" w:rsidP="007D0BC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AC1439" w:rsidRPr="00AC1439" w:rsidSect="00ED71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BB6" w:rsidRDefault="00176BB6" w:rsidP="00D252A7">
      <w:pPr>
        <w:spacing w:after="0"/>
      </w:pPr>
      <w:r>
        <w:separator/>
      </w:r>
    </w:p>
  </w:endnote>
  <w:endnote w:type="continuationSeparator" w:id="0">
    <w:p w:rsidR="00176BB6" w:rsidRDefault="00176BB6" w:rsidP="00D252A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BB6" w:rsidRDefault="00176BB6" w:rsidP="00D252A7">
      <w:pPr>
        <w:spacing w:after="0"/>
      </w:pPr>
      <w:r>
        <w:separator/>
      </w:r>
    </w:p>
  </w:footnote>
  <w:footnote w:type="continuationSeparator" w:id="0">
    <w:p w:rsidR="00176BB6" w:rsidRDefault="00176BB6" w:rsidP="00D252A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4A5C"/>
    <w:multiLevelType w:val="hybridMultilevel"/>
    <w:tmpl w:val="2370F73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192717"/>
    <w:multiLevelType w:val="hybridMultilevel"/>
    <w:tmpl w:val="8C24AC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61C57"/>
    <w:multiLevelType w:val="hybridMultilevel"/>
    <w:tmpl w:val="C5D891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462587"/>
    <w:multiLevelType w:val="hybridMultilevel"/>
    <w:tmpl w:val="D5E689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172AC"/>
    <w:multiLevelType w:val="hybridMultilevel"/>
    <w:tmpl w:val="0302D26A"/>
    <w:lvl w:ilvl="0" w:tplc="B756F12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891"/>
    <w:rsid w:val="0002006A"/>
    <w:rsid w:val="00056411"/>
    <w:rsid w:val="0008476F"/>
    <w:rsid w:val="000912C4"/>
    <w:rsid w:val="00095385"/>
    <w:rsid w:val="00097077"/>
    <w:rsid w:val="000A04D7"/>
    <w:rsid w:val="000A57E2"/>
    <w:rsid w:val="000D166C"/>
    <w:rsid w:val="000D2E46"/>
    <w:rsid w:val="000E6A63"/>
    <w:rsid w:val="000F47ED"/>
    <w:rsid w:val="001039D3"/>
    <w:rsid w:val="00127251"/>
    <w:rsid w:val="00137649"/>
    <w:rsid w:val="001522FE"/>
    <w:rsid w:val="00175F05"/>
    <w:rsid w:val="00176BB6"/>
    <w:rsid w:val="00193814"/>
    <w:rsid w:val="001D63B6"/>
    <w:rsid w:val="00234567"/>
    <w:rsid w:val="00243CF4"/>
    <w:rsid w:val="0024700E"/>
    <w:rsid w:val="0026333C"/>
    <w:rsid w:val="00272E60"/>
    <w:rsid w:val="002744BF"/>
    <w:rsid w:val="002805C2"/>
    <w:rsid w:val="00296106"/>
    <w:rsid w:val="00297020"/>
    <w:rsid w:val="002B79EE"/>
    <w:rsid w:val="002D7296"/>
    <w:rsid w:val="002E71F5"/>
    <w:rsid w:val="00302E5F"/>
    <w:rsid w:val="00347797"/>
    <w:rsid w:val="00364574"/>
    <w:rsid w:val="003652BE"/>
    <w:rsid w:val="003975AA"/>
    <w:rsid w:val="003C2EFD"/>
    <w:rsid w:val="003E454F"/>
    <w:rsid w:val="00416637"/>
    <w:rsid w:val="00467BEC"/>
    <w:rsid w:val="00494B05"/>
    <w:rsid w:val="00496B1C"/>
    <w:rsid w:val="004A515B"/>
    <w:rsid w:val="004A7089"/>
    <w:rsid w:val="004B0AC5"/>
    <w:rsid w:val="004C6F77"/>
    <w:rsid w:val="004D1891"/>
    <w:rsid w:val="004E7603"/>
    <w:rsid w:val="004F1B65"/>
    <w:rsid w:val="004F51FD"/>
    <w:rsid w:val="004F69D4"/>
    <w:rsid w:val="00523AD7"/>
    <w:rsid w:val="00563E64"/>
    <w:rsid w:val="0058148F"/>
    <w:rsid w:val="005C27F4"/>
    <w:rsid w:val="005C64E7"/>
    <w:rsid w:val="005E23B0"/>
    <w:rsid w:val="005F1A69"/>
    <w:rsid w:val="00634818"/>
    <w:rsid w:val="00645385"/>
    <w:rsid w:val="00695C95"/>
    <w:rsid w:val="006B0AD7"/>
    <w:rsid w:val="006F4AC2"/>
    <w:rsid w:val="00705DC9"/>
    <w:rsid w:val="00725188"/>
    <w:rsid w:val="00745B48"/>
    <w:rsid w:val="00773C32"/>
    <w:rsid w:val="0079368F"/>
    <w:rsid w:val="007939B6"/>
    <w:rsid w:val="007A6726"/>
    <w:rsid w:val="007C33F1"/>
    <w:rsid w:val="007D0BC9"/>
    <w:rsid w:val="007E51FD"/>
    <w:rsid w:val="007F4C8A"/>
    <w:rsid w:val="00802A20"/>
    <w:rsid w:val="008314CB"/>
    <w:rsid w:val="00874DFD"/>
    <w:rsid w:val="0087652C"/>
    <w:rsid w:val="008770A6"/>
    <w:rsid w:val="008C1415"/>
    <w:rsid w:val="008E0A14"/>
    <w:rsid w:val="0090036B"/>
    <w:rsid w:val="00952147"/>
    <w:rsid w:val="00954E95"/>
    <w:rsid w:val="009671CF"/>
    <w:rsid w:val="00981D36"/>
    <w:rsid w:val="009B2487"/>
    <w:rsid w:val="009C27E7"/>
    <w:rsid w:val="009E2297"/>
    <w:rsid w:val="00A0559A"/>
    <w:rsid w:val="00A14E71"/>
    <w:rsid w:val="00A43065"/>
    <w:rsid w:val="00A440F3"/>
    <w:rsid w:val="00A63E90"/>
    <w:rsid w:val="00A82555"/>
    <w:rsid w:val="00AA54AA"/>
    <w:rsid w:val="00AC1439"/>
    <w:rsid w:val="00AC4A2F"/>
    <w:rsid w:val="00AD5A2C"/>
    <w:rsid w:val="00AE1D52"/>
    <w:rsid w:val="00B13D47"/>
    <w:rsid w:val="00B20BB9"/>
    <w:rsid w:val="00B515D2"/>
    <w:rsid w:val="00BE167D"/>
    <w:rsid w:val="00BF75E2"/>
    <w:rsid w:val="00C15858"/>
    <w:rsid w:val="00C30FE9"/>
    <w:rsid w:val="00C535D5"/>
    <w:rsid w:val="00C649A5"/>
    <w:rsid w:val="00C77C11"/>
    <w:rsid w:val="00C86941"/>
    <w:rsid w:val="00C8749B"/>
    <w:rsid w:val="00C948FC"/>
    <w:rsid w:val="00CA0151"/>
    <w:rsid w:val="00CB5ABF"/>
    <w:rsid w:val="00CC2768"/>
    <w:rsid w:val="00CD7EA6"/>
    <w:rsid w:val="00CF4673"/>
    <w:rsid w:val="00CF4CD9"/>
    <w:rsid w:val="00D016E1"/>
    <w:rsid w:val="00D04829"/>
    <w:rsid w:val="00D114BE"/>
    <w:rsid w:val="00D252A7"/>
    <w:rsid w:val="00D455A6"/>
    <w:rsid w:val="00D5110A"/>
    <w:rsid w:val="00D528D9"/>
    <w:rsid w:val="00D67C6D"/>
    <w:rsid w:val="00D67C88"/>
    <w:rsid w:val="00D81D28"/>
    <w:rsid w:val="00D82E91"/>
    <w:rsid w:val="00D84822"/>
    <w:rsid w:val="00D8753F"/>
    <w:rsid w:val="00D967FE"/>
    <w:rsid w:val="00DA3C51"/>
    <w:rsid w:val="00DC0830"/>
    <w:rsid w:val="00DC14A3"/>
    <w:rsid w:val="00DC178F"/>
    <w:rsid w:val="00DF42AA"/>
    <w:rsid w:val="00E0746F"/>
    <w:rsid w:val="00E41352"/>
    <w:rsid w:val="00E5318B"/>
    <w:rsid w:val="00E64B9D"/>
    <w:rsid w:val="00E853C0"/>
    <w:rsid w:val="00EB4C95"/>
    <w:rsid w:val="00EC472B"/>
    <w:rsid w:val="00ED713A"/>
    <w:rsid w:val="00EE4BD4"/>
    <w:rsid w:val="00F01182"/>
    <w:rsid w:val="00F04E57"/>
    <w:rsid w:val="00F0755D"/>
    <w:rsid w:val="00F1784B"/>
    <w:rsid w:val="00F32164"/>
    <w:rsid w:val="00F32F84"/>
    <w:rsid w:val="00F447B2"/>
    <w:rsid w:val="00F82F99"/>
    <w:rsid w:val="00F856FF"/>
    <w:rsid w:val="00F95204"/>
    <w:rsid w:val="00FA555D"/>
    <w:rsid w:val="00FB43C5"/>
    <w:rsid w:val="00FC3239"/>
    <w:rsid w:val="00FC3938"/>
    <w:rsid w:val="00FF6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2F99"/>
    <w:pPr>
      <w:spacing w:after="120"/>
    </w:pPr>
    <w:rPr>
      <w:rFonts w:ascii="Century Schoolbook" w:eastAsia="Times New Roman" w:hAnsi="Century Schoolbook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416637"/>
    <w:pPr>
      <w:keepNext/>
      <w:spacing w:after="0"/>
      <w:jc w:val="center"/>
      <w:outlineLvl w:val="0"/>
    </w:pPr>
    <w:rPr>
      <w:rFonts w:ascii="Times New Roman" w:hAnsi="Times New Roman"/>
      <w:b/>
      <w:bCs/>
      <w:sz w:val="106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166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663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6637"/>
    <w:rPr>
      <w:rFonts w:ascii="Times New Roman" w:eastAsia="Times New Roman" w:hAnsi="Times New Roman"/>
      <w:b/>
      <w:bCs/>
      <w:sz w:val="10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1663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6637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ezmezer">
    <w:name w:val="No Spacing"/>
    <w:uiPriority w:val="1"/>
    <w:qFormat/>
    <w:rsid w:val="00416637"/>
    <w:rPr>
      <w:sz w:val="22"/>
      <w:szCs w:val="22"/>
      <w:lang w:eastAsia="en-US"/>
    </w:rPr>
  </w:style>
  <w:style w:type="paragraph" w:customStyle="1" w:styleId="msoorganizationname">
    <w:name w:val="msoorganizationname"/>
    <w:rsid w:val="00F82F99"/>
    <w:rPr>
      <w:rFonts w:ascii="Tw Cen MT" w:eastAsia="Times New Roman" w:hAnsi="Tw Cen MT"/>
      <w:b/>
      <w:bCs/>
      <w:color w:val="000000"/>
      <w:kern w:val="28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D252A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252A7"/>
    <w:rPr>
      <w:rFonts w:ascii="Century Schoolbook" w:eastAsia="Times New Roman" w:hAnsi="Century Schoolbook"/>
      <w:color w:val="000000"/>
      <w:kern w:val="28"/>
    </w:rPr>
  </w:style>
  <w:style w:type="paragraph" w:styleId="Zpat">
    <w:name w:val="footer"/>
    <w:basedOn w:val="Normln"/>
    <w:link w:val="ZpatChar"/>
    <w:uiPriority w:val="99"/>
    <w:semiHidden/>
    <w:unhideWhenUsed/>
    <w:rsid w:val="00D252A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252A7"/>
    <w:rPr>
      <w:rFonts w:ascii="Century Schoolbook" w:eastAsia="Times New Roman" w:hAnsi="Century Schoolbook"/>
      <w:color w:val="000000"/>
      <w:kern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2A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2A7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1439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6453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5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5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3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9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5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stna@planice.cz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ixabay.com/cs/p%C5%99%C3%ADchod-sv%C3%AD%C4%8Dka-plamen-vyp%C3%A1lit-ilex-152064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-senior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na\Desktop\2016%20Radni&#269;n&#237;%20noviny\NOV&#221;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A963A-D308-4E77-BEA3-20FF89E0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NOVÝ</Template>
  <TotalTime>65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mastna</dc:creator>
  <cp:lastModifiedBy>mastna</cp:lastModifiedBy>
  <cp:revision>5</cp:revision>
  <cp:lastPrinted>2016-12-16T07:10:00Z</cp:lastPrinted>
  <dcterms:created xsi:type="dcterms:W3CDTF">2016-12-16T06:11:00Z</dcterms:created>
  <dcterms:modified xsi:type="dcterms:W3CDTF">2016-12-19T06:18:00Z</dcterms:modified>
</cp:coreProperties>
</file>